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9360"/>
      </w:tblGrid>
      <w:tr w:rsidR="008870AE" w:rsidTr="008870AE">
        <w:trPr>
          <w:trHeight w:val="175"/>
        </w:trPr>
        <w:tc>
          <w:tcPr>
            <w:tcW w:w="9350" w:type="dxa"/>
            <w:shd w:val="clear" w:color="auto" w:fill="731F1C" w:themeFill="accent5"/>
            <w:vAlign w:val="center"/>
          </w:tcPr>
          <w:p w:rsidR="008870AE" w:rsidRPr="00B72251" w:rsidRDefault="008870AE" w:rsidP="00BC2B8D">
            <w:pPr>
              <w:jc w:val="center"/>
              <w:rPr>
                <w:b/>
              </w:rPr>
            </w:pPr>
            <w:r>
              <w:rPr>
                <w:b/>
              </w:rPr>
              <w:t xml:space="preserve">Please submit entries to </w:t>
            </w:r>
            <w:r w:rsidR="00BC2B8D" w:rsidRPr="00BC2B8D">
              <w:rPr>
                <w:b/>
              </w:rPr>
              <w:t>jj345@exeter.ac.uk</w:t>
            </w:r>
          </w:p>
        </w:tc>
      </w:tr>
      <w:tr w:rsidR="00844E4E" w:rsidTr="00844E4E">
        <w:trPr>
          <w:trHeight w:val="77"/>
        </w:trPr>
        <w:tc>
          <w:tcPr>
            <w:tcW w:w="9350" w:type="dxa"/>
            <w:shd w:val="clear" w:color="auto" w:fill="auto"/>
            <w:vAlign w:val="center"/>
          </w:tcPr>
          <w:p w:rsidR="00844E4E" w:rsidRPr="00844E4E" w:rsidRDefault="00844E4E" w:rsidP="000D7486">
            <w:pPr>
              <w:jc w:val="center"/>
              <w:rPr>
                <w:sz w:val="21"/>
                <w:szCs w:val="20"/>
              </w:rPr>
            </w:pPr>
            <w:r w:rsidRPr="00844E4E">
              <w:rPr>
                <w:sz w:val="21"/>
                <w:szCs w:val="20"/>
              </w:rPr>
              <w:t>The following form is for suggesting new or revised entries to the Oxford Classical Dictionary</w:t>
            </w:r>
          </w:p>
        </w:tc>
      </w:tr>
    </w:tbl>
    <w:tbl>
      <w:tblPr>
        <w:tblStyle w:val="TableGrid"/>
        <w:tblpPr w:leftFromText="180" w:rightFromText="180" w:vertAnchor="text" w:tblpY="319"/>
        <w:tblW w:w="9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240"/>
        <w:gridCol w:w="3240"/>
      </w:tblGrid>
      <w:tr w:rsidR="008870AE" w:rsidRPr="00846B76" w:rsidTr="000D7486"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rPr>
                <w:szCs w:val="24"/>
              </w:rPr>
            </w:pPr>
            <w:r w:rsidRPr="001D45C7">
              <w:rPr>
                <w:szCs w:val="24"/>
              </w:rPr>
              <w:t>Entry Title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spacing w:before="120"/>
              <w:rPr>
                <w:szCs w:val="24"/>
              </w:rPr>
            </w:pPr>
          </w:p>
        </w:tc>
      </w:tr>
      <w:tr w:rsidR="008870AE" w:rsidRPr="00846B76" w:rsidTr="000D748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rPr>
                <w:szCs w:val="24"/>
              </w:rPr>
            </w:pPr>
            <w:r w:rsidRPr="001D45C7">
              <w:rPr>
                <w:szCs w:val="24"/>
              </w:rPr>
              <w:t>Entry Type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spacing w:before="120"/>
              <w:jc w:val="both"/>
              <w:rPr>
                <w:szCs w:val="24"/>
              </w:rPr>
            </w:pPr>
            <w:r w:rsidRPr="001D45C7">
              <w:rPr>
                <w:szCs w:val="24"/>
              </w:rPr>
              <w:t xml:space="preserve">New  </w:t>
            </w:r>
            <w:sdt>
              <w:sdtPr>
                <w:rPr>
                  <w:rFonts w:cstheme="minorHAnsi"/>
                  <w:szCs w:val="24"/>
                </w:rPr>
                <w:id w:val="967710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668B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spacing w:before="120"/>
              <w:rPr>
                <w:szCs w:val="24"/>
              </w:rPr>
            </w:pPr>
            <w:r w:rsidRPr="001D45C7">
              <w:rPr>
                <w:szCs w:val="24"/>
              </w:rPr>
              <w:t xml:space="preserve">Revision </w:t>
            </w:r>
            <w:r w:rsidR="00692CD1">
              <w:rPr>
                <w:rFonts w:cstheme="minorHAnsi"/>
                <w:szCs w:val="24"/>
              </w:rPr>
              <w:t xml:space="preserve"> </w:t>
            </w:r>
            <w:sdt>
              <w:sdtPr>
                <w:rPr>
                  <w:rFonts w:cstheme="minorHAnsi"/>
                  <w:szCs w:val="24"/>
                </w:rPr>
                <w:id w:val="139771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0D3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</w:p>
        </w:tc>
      </w:tr>
      <w:tr w:rsidR="008870AE" w:rsidRPr="00846B76" w:rsidTr="000D748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rPr>
                <w:szCs w:val="24"/>
              </w:rPr>
            </w:pPr>
            <w:r w:rsidRPr="001D45C7">
              <w:rPr>
                <w:szCs w:val="24"/>
              </w:rPr>
              <w:t>Submitted By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spacing w:before="120"/>
              <w:rPr>
                <w:szCs w:val="24"/>
              </w:rPr>
            </w:pPr>
            <w:r w:rsidRPr="001D45C7">
              <w:rPr>
                <w:szCs w:val="24"/>
              </w:rPr>
              <w:t>First Name: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spacing w:before="120"/>
              <w:rPr>
                <w:szCs w:val="24"/>
              </w:rPr>
            </w:pPr>
            <w:r w:rsidRPr="001D45C7">
              <w:rPr>
                <w:szCs w:val="24"/>
              </w:rPr>
              <w:t>Surname:</w:t>
            </w:r>
          </w:p>
        </w:tc>
      </w:tr>
      <w:tr w:rsidR="008870AE" w:rsidRPr="00846B76" w:rsidTr="000D748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rPr>
                <w:szCs w:val="24"/>
              </w:rPr>
            </w:pPr>
            <w:r>
              <w:rPr>
                <w:szCs w:val="24"/>
              </w:rPr>
              <w:t>Institution</w:t>
            </w:r>
          </w:p>
        </w:tc>
        <w:tc>
          <w:tcPr>
            <w:tcW w:w="64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spacing w:before="120"/>
              <w:rPr>
                <w:szCs w:val="24"/>
              </w:rPr>
            </w:pPr>
          </w:p>
        </w:tc>
      </w:tr>
      <w:tr w:rsidR="008870AE" w:rsidRPr="00846B76" w:rsidTr="000D748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rPr>
                <w:szCs w:val="24"/>
              </w:rPr>
            </w:pPr>
            <w:r w:rsidRPr="001D45C7">
              <w:rPr>
                <w:szCs w:val="24"/>
              </w:rPr>
              <w:t>Email</w:t>
            </w:r>
          </w:p>
        </w:tc>
        <w:tc>
          <w:tcPr>
            <w:tcW w:w="64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70AE" w:rsidRPr="001D45C7" w:rsidRDefault="008870AE" w:rsidP="008870AE">
            <w:pPr>
              <w:spacing w:before="120"/>
              <w:rPr>
                <w:szCs w:val="24"/>
              </w:rPr>
            </w:pPr>
          </w:p>
        </w:tc>
      </w:tr>
    </w:tbl>
    <w:p w:rsidR="00806FF3" w:rsidRDefault="00806FF3" w:rsidP="0073326A">
      <w:pPr>
        <w:spacing w:after="0"/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72251" w:rsidTr="002C568F">
        <w:trPr>
          <w:trHeight w:val="567"/>
        </w:trPr>
        <w:tc>
          <w:tcPr>
            <w:tcW w:w="9356" w:type="dxa"/>
            <w:shd w:val="clear" w:color="auto" w:fill="731F1C" w:themeFill="accent5"/>
            <w:vAlign w:val="center"/>
          </w:tcPr>
          <w:p w:rsidR="00B72251" w:rsidRPr="00B72251" w:rsidRDefault="00B72251" w:rsidP="000D7486">
            <w:pPr>
              <w:jc w:val="center"/>
              <w:rPr>
                <w:b/>
              </w:rPr>
            </w:pPr>
            <w:r w:rsidRPr="00B72251">
              <w:rPr>
                <w:b/>
              </w:rPr>
              <w:t>Entry</w:t>
            </w:r>
            <w:r>
              <w:rPr>
                <w:b/>
              </w:rPr>
              <w:t xml:space="preserve"> </w:t>
            </w:r>
            <w:r w:rsidR="00264110">
              <w:rPr>
                <w:b/>
              </w:rPr>
              <w:t xml:space="preserve">Body or </w:t>
            </w:r>
            <w:r w:rsidR="00DD48C6">
              <w:rPr>
                <w:b/>
              </w:rPr>
              <w:t>Points</w:t>
            </w:r>
            <w:r w:rsidR="00264110">
              <w:rPr>
                <w:b/>
              </w:rPr>
              <w:t xml:space="preserve"> of Issue</w:t>
            </w:r>
          </w:p>
        </w:tc>
      </w:tr>
      <w:tr w:rsidR="005B10AD" w:rsidTr="006D3694">
        <w:trPr>
          <w:trHeight w:val="7530"/>
        </w:trPr>
        <w:tc>
          <w:tcPr>
            <w:tcW w:w="9356" w:type="dxa"/>
          </w:tcPr>
          <w:p w:rsidR="005B10AD" w:rsidRPr="00264110" w:rsidRDefault="005B10AD" w:rsidP="006D3694">
            <w:pPr>
              <w:rPr>
                <w:sz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310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C568F" w:rsidTr="002C568F">
        <w:trPr>
          <w:trHeight w:val="610"/>
        </w:trPr>
        <w:tc>
          <w:tcPr>
            <w:tcW w:w="9350" w:type="dxa"/>
            <w:shd w:val="clear" w:color="auto" w:fill="731F1C" w:themeFill="accent5"/>
            <w:vAlign w:val="center"/>
          </w:tcPr>
          <w:p w:rsidR="002C568F" w:rsidRPr="009C7CDB" w:rsidRDefault="002C568F" w:rsidP="002C568F">
            <w:pPr>
              <w:jc w:val="center"/>
              <w:rPr>
                <w:b/>
              </w:rPr>
            </w:pPr>
            <w:r w:rsidRPr="009C7CDB">
              <w:rPr>
                <w:b/>
              </w:rPr>
              <w:lastRenderedPageBreak/>
              <w:t>Statement</w:t>
            </w:r>
          </w:p>
        </w:tc>
      </w:tr>
      <w:tr w:rsidR="002C568F" w:rsidTr="002C568F">
        <w:trPr>
          <w:trHeight w:val="8882"/>
        </w:trPr>
        <w:tc>
          <w:tcPr>
            <w:tcW w:w="9350" w:type="dxa"/>
            <w:tcBorders>
              <w:left w:val="single" w:sz="4" w:space="0" w:color="auto"/>
              <w:right w:val="single" w:sz="4" w:space="0" w:color="auto"/>
            </w:tcBorders>
          </w:tcPr>
          <w:p w:rsidR="002C568F" w:rsidRPr="009C7CDB" w:rsidRDefault="002C568F" w:rsidP="006D3694"/>
        </w:tc>
      </w:tr>
      <w:tr w:rsidR="002C568F" w:rsidTr="002C568F">
        <w:trPr>
          <w:trHeight w:val="80"/>
        </w:trPr>
        <w:tc>
          <w:tcPr>
            <w:tcW w:w="9350" w:type="dxa"/>
            <w:shd w:val="clear" w:color="auto" w:fill="731F1C" w:themeFill="accent5"/>
          </w:tcPr>
          <w:p w:rsidR="002C568F" w:rsidRPr="009C7CDB" w:rsidRDefault="002C568F" w:rsidP="006D3694">
            <w:pPr>
              <w:jc w:val="center"/>
            </w:pPr>
            <w:r w:rsidRPr="009C7CDB">
              <w:t>All entries must be accompanied by a statement explaining why a new entry has been proposed or for what reason an entry requires revision</w:t>
            </w:r>
          </w:p>
        </w:tc>
      </w:tr>
    </w:tbl>
    <w:p w:rsidR="002C568F" w:rsidRDefault="002C568F" w:rsidP="005B10AD">
      <w:pPr>
        <w:spacing w:after="0"/>
        <w:rPr>
          <w:sz w:val="22"/>
        </w:rPr>
      </w:pPr>
    </w:p>
    <w:tbl>
      <w:tblPr>
        <w:tblStyle w:val="TableGrid"/>
        <w:tblpPr w:leftFromText="180" w:rightFromText="180" w:vertAnchor="text" w:horzAnchor="margin" w:tblpY="170"/>
        <w:tblW w:w="9350" w:type="dxa"/>
        <w:tblLook w:val="04A0" w:firstRow="1" w:lastRow="0" w:firstColumn="1" w:lastColumn="0" w:noHBand="0" w:noVBand="1"/>
      </w:tblPr>
      <w:tblGrid>
        <w:gridCol w:w="2835"/>
        <w:gridCol w:w="6515"/>
      </w:tblGrid>
      <w:tr w:rsidR="002C568F" w:rsidTr="002C568F">
        <w:trPr>
          <w:trHeight w:val="567"/>
        </w:trPr>
        <w:tc>
          <w:tcPr>
            <w:tcW w:w="9350" w:type="dxa"/>
            <w:gridSpan w:val="2"/>
            <w:shd w:val="clear" w:color="auto" w:fill="731F1C" w:themeFill="accent5"/>
            <w:vAlign w:val="center"/>
          </w:tcPr>
          <w:p w:rsidR="002C568F" w:rsidRPr="00B72251" w:rsidRDefault="002C568F" w:rsidP="002C568F">
            <w:pPr>
              <w:jc w:val="center"/>
              <w:rPr>
                <w:b/>
              </w:rPr>
            </w:pPr>
            <w:r>
              <w:rPr>
                <w:b/>
              </w:rPr>
              <w:t>External Links</w:t>
            </w:r>
          </w:p>
        </w:tc>
      </w:tr>
      <w:tr w:rsidR="002C568F" w:rsidTr="002C568F">
        <w:trPr>
          <w:trHeight w:val="465"/>
        </w:trPr>
        <w:tc>
          <w:tcPr>
            <w:tcW w:w="2835" w:type="dxa"/>
            <w:vAlign w:val="center"/>
          </w:tcPr>
          <w:p w:rsidR="002C568F" w:rsidRPr="001D45C7" w:rsidRDefault="002C568F" w:rsidP="002C568F">
            <w:pPr>
              <w:jc w:val="center"/>
              <w:rPr>
                <w:sz w:val="22"/>
              </w:rPr>
            </w:pPr>
            <w:r>
              <w:rPr>
                <w:sz w:val="22"/>
              </w:rPr>
              <w:t>Oxford Classical Dictionary</w:t>
            </w:r>
          </w:p>
        </w:tc>
        <w:tc>
          <w:tcPr>
            <w:tcW w:w="6515" w:type="dxa"/>
            <w:vAlign w:val="center"/>
          </w:tcPr>
          <w:p w:rsidR="002C568F" w:rsidRPr="001D45C7" w:rsidRDefault="002C568F" w:rsidP="002C568F">
            <w:pPr>
              <w:jc w:val="center"/>
              <w:rPr>
                <w:sz w:val="22"/>
              </w:rPr>
            </w:pPr>
          </w:p>
        </w:tc>
      </w:tr>
      <w:tr w:rsidR="002C568F" w:rsidTr="002C568F">
        <w:trPr>
          <w:trHeight w:val="465"/>
        </w:trPr>
        <w:tc>
          <w:tcPr>
            <w:tcW w:w="2835" w:type="dxa"/>
            <w:vAlign w:val="center"/>
          </w:tcPr>
          <w:p w:rsidR="002C568F" w:rsidRPr="001D45C7" w:rsidRDefault="002C568F" w:rsidP="002C568F">
            <w:pPr>
              <w:jc w:val="center"/>
              <w:rPr>
                <w:sz w:val="22"/>
              </w:rPr>
            </w:pPr>
            <w:r>
              <w:rPr>
                <w:sz w:val="22"/>
              </w:rPr>
              <w:t>Wikipedia</w:t>
            </w:r>
          </w:p>
        </w:tc>
        <w:tc>
          <w:tcPr>
            <w:tcW w:w="6515" w:type="dxa"/>
            <w:vAlign w:val="center"/>
          </w:tcPr>
          <w:p w:rsidR="002C568F" w:rsidRPr="001D45C7" w:rsidRDefault="002C568F" w:rsidP="002C568F">
            <w:pPr>
              <w:jc w:val="center"/>
              <w:rPr>
                <w:sz w:val="22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231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C568F" w:rsidRPr="00846B76" w:rsidTr="002C568F">
        <w:trPr>
          <w:trHeight w:val="340"/>
        </w:trPr>
        <w:tc>
          <w:tcPr>
            <w:tcW w:w="9356" w:type="dxa"/>
            <w:shd w:val="clear" w:color="auto" w:fill="731F1C" w:themeFill="accent5"/>
            <w:vAlign w:val="center"/>
          </w:tcPr>
          <w:p w:rsidR="002C568F" w:rsidRPr="005B10AD" w:rsidRDefault="002C568F" w:rsidP="002C568F">
            <w:pPr>
              <w:jc w:val="center"/>
              <w:rPr>
                <w:b/>
              </w:rPr>
            </w:pPr>
            <w:r w:rsidRPr="005B10AD">
              <w:rPr>
                <w:b/>
              </w:rPr>
              <w:lastRenderedPageBreak/>
              <w:t>Bibliography</w:t>
            </w: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2C568F" w:rsidRPr="00846B76" w:rsidRDefault="002C568F" w:rsidP="002C568F">
            <w:pPr>
              <w:spacing w:before="120"/>
            </w:pPr>
          </w:p>
        </w:tc>
      </w:tr>
      <w:tr w:rsidR="002C568F" w:rsidRPr="00846B76" w:rsidTr="002C568F">
        <w:trPr>
          <w:trHeight w:val="34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731F1C" w:themeFill="accent5"/>
          </w:tcPr>
          <w:p w:rsidR="002C568F" w:rsidRDefault="002C568F" w:rsidP="00CD3998">
            <w:pPr>
              <w:jc w:val="center"/>
            </w:pPr>
            <w:r>
              <w:t xml:space="preserve">Please use </w:t>
            </w:r>
            <w:r w:rsidR="00264110">
              <w:t>the Oxford Referencing Style</w:t>
            </w:r>
          </w:p>
          <w:p w:rsidR="00CD3998" w:rsidRDefault="00CD3998" w:rsidP="00CD3998">
            <w:pPr>
              <w:jc w:val="center"/>
            </w:pPr>
            <w:r>
              <w:t xml:space="preserve">(Initials, Surname, ‘paper title’*, </w:t>
            </w:r>
            <w:r>
              <w:rPr>
                <w:i/>
              </w:rPr>
              <w:t xml:space="preserve">Book/Journal title, </w:t>
            </w:r>
            <w:r>
              <w:t>(year), page numbers*)</w:t>
            </w:r>
          </w:p>
          <w:p w:rsidR="00CD3998" w:rsidRPr="00CD3998" w:rsidRDefault="00CD3998" w:rsidP="00CD3998">
            <w:pPr>
              <w:jc w:val="center"/>
            </w:pPr>
            <w:r>
              <w:t xml:space="preserve">* </w:t>
            </w:r>
            <w:r>
              <w:rPr>
                <w:i/>
              </w:rPr>
              <w:t>if applicable</w:t>
            </w:r>
          </w:p>
        </w:tc>
      </w:tr>
    </w:tbl>
    <w:p w:rsidR="002C568F" w:rsidRDefault="002C568F">
      <w:pPr>
        <w:rPr>
          <w:sz w:val="22"/>
        </w:rPr>
      </w:pPr>
    </w:p>
    <w:tbl>
      <w:tblPr>
        <w:tblStyle w:val="TableGrid"/>
        <w:tblpPr w:leftFromText="180" w:rightFromText="180" w:vertAnchor="text" w:horzAnchor="margin" w:tblpY="-1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870AE" w:rsidRPr="009C7CDB" w:rsidTr="002C568F">
        <w:tc>
          <w:tcPr>
            <w:tcW w:w="9350" w:type="dxa"/>
            <w:shd w:val="clear" w:color="auto" w:fill="731F1C" w:themeFill="accent5"/>
          </w:tcPr>
          <w:p w:rsidR="008870AE" w:rsidRPr="009C7CDB" w:rsidRDefault="008870AE" w:rsidP="002C568F">
            <w:pPr>
              <w:jc w:val="center"/>
              <w:rPr>
                <w:b/>
              </w:rPr>
            </w:pPr>
            <w:r w:rsidRPr="009C7CDB">
              <w:rPr>
                <w:b/>
              </w:rPr>
              <w:lastRenderedPageBreak/>
              <w:t>Guidelines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  <w:tcBorders>
              <w:bottom w:val="single" w:sz="4" w:space="0" w:color="auto"/>
            </w:tcBorders>
          </w:tcPr>
          <w:p w:rsidR="008870AE" w:rsidRPr="009C7CDB" w:rsidRDefault="008870AE" w:rsidP="002C568F">
            <w:r>
              <w:t>General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  <w:tcBorders>
              <w:top w:val="single" w:sz="4" w:space="0" w:color="auto"/>
            </w:tcBorders>
          </w:tcPr>
          <w:p w:rsidR="008870AE" w:rsidRPr="009C7CDB" w:rsidRDefault="008870AE" w:rsidP="002C568F">
            <w:pPr>
              <w:pStyle w:val="ListParagraph"/>
              <w:numPr>
                <w:ilvl w:val="0"/>
                <w:numId w:val="24"/>
              </w:numPr>
            </w:pPr>
            <w:r>
              <w:t xml:space="preserve">Bias ought to be avoided in the interest of impartiality </w:t>
            </w:r>
          </w:p>
        </w:tc>
      </w:tr>
      <w:tr w:rsidR="000D7486" w:rsidRPr="009C7CDB" w:rsidTr="002C568F">
        <w:trPr>
          <w:trHeight w:val="340"/>
        </w:trPr>
        <w:tc>
          <w:tcPr>
            <w:tcW w:w="9350" w:type="dxa"/>
          </w:tcPr>
          <w:p w:rsidR="000D7486" w:rsidRDefault="000D7486" w:rsidP="002C568F">
            <w:pPr>
              <w:pStyle w:val="ListParagraph"/>
              <w:numPr>
                <w:ilvl w:val="0"/>
                <w:numId w:val="24"/>
              </w:numPr>
            </w:pPr>
            <w:r>
              <w:t>Entries can either be written in prose or bullet point format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</w:tcPr>
          <w:p w:rsidR="008870AE" w:rsidRDefault="00264110" w:rsidP="00191659">
            <w:pPr>
              <w:pStyle w:val="ListParagraph"/>
              <w:numPr>
                <w:ilvl w:val="0"/>
                <w:numId w:val="24"/>
              </w:numPr>
            </w:pPr>
            <w:r>
              <w:t>E</w:t>
            </w:r>
            <w:r w:rsidR="00EB668B">
              <w:t>ntries</w:t>
            </w:r>
            <w:r>
              <w:t xml:space="preserve"> must be a minimum of 25</w:t>
            </w:r>
            <w:r w:rsidR="008870AE">
              <w:t>0 words</w:t>
            </w:r>
            <w:r>
              <w:t xml:space="preserve"> </w:t>
            </w:r>
            <w:r w:rsidR="00191659">
              <w:t>including</w:t>
            </w:r>
            <w:r>
              <w:t xml:space="preserve"> the accompanying statement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</w:tcPr>
          <w:p w:rsidR="008870AE" w:rsidRPr="009C7CDB" w:rsidRDefault="008870AE" w:rsidP="002C568F">
            <w:pPr>
              <w:pStyle w:val="ListParagraph"/>
              <w:numPr>
                <w:ilvl w:val="0"/>
                <w:numId w:val="24"/>
              </w:numPr>
            </w:pPr>
            <w:r>
              <w:t>Where relevant, include hyperlinks to related entries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</w:tcPr>
          <w:p w:rsidR="008870AE" w:rsidRPr="009C7CDB" w:rsidRDefault="005D5487" w:rsidP="00264110">
            <w:pPr>
              <w:pStyle w:val="ListParagraph"/>
              <w:numPr>
                <w:ilvl w:val="0"/>
                <w:numId w:val="24"/>
              </w:numPr>
            </w:pPr>
            <w:r>
              <w:t>Endnotes</w:t>
            </w:r>
            <w:r w:rsidR="00264110">
              <w:t xml:space="preserve"> (not required)</w:t>
            </w:r>
            <w:r>
              <w:t xml:space="preserve"> are to be used in place of footnotes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</w:tcPr>
          <w:p w:rsidR="000D7486" w:rsidRDefault="008870AE" w:rsidP="00191659">
            <w:pPr>
              <w:pStyle w:val="ListParagraph"/>
              <w:numPr>
                <w:ilvl w:val="0"/>
                <w:numId w:val="24"/>
              </w:numPr>
            </w:pPr>
            <w:r>
              <w:t>In text citations are re</w:t>
            </w:r>
            <w:r w:rsidR="00191659">
              <w:t>quired for Classical references (where relevant)</w:t>
            </w:r>
            <w:bookmarkStart w:id="0" w:name="_GoBack"/>
            <w:bookmarkEnd w:id="0"/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  <w:tcBorders>
              <w:bottom w:val="single" w:sz="4" w:space="0" w:color="auto"/>
            </w:tcBorders>
          </w:tcPr>
          <w:p w:rsidR="008870AE" w:rsidRPr="009C7CDB" w:rsidRDefault="008870AE" w:rsidP="002C568F"/>
        </w:tc>
      </w:tr>
      <w:tr w:rsidR="008870AE" w:rsidRPr="009C7CDB" w:rsidTr="002C568F">
        <w:trPr>
          <w:trHeight w:val="340"/>
        </w:trPr>
        <w:tc>
          <w:tcPr>
            <w:tcW w:w="9350" w:type="dxa"/>
            <w:tcBorders>
              <w:bottom w:val="single" w:sz="4" w:space="0" w:color="auto"/>
            </w:tcBorders>
          </w:tcPr>
          <w:p w:rsidR="008870AE" w:rsidRPr="009C7CDB" w:rsidRDefault="008870AE" w:rsidP="002C568F">
            <w:r w:rsidRPr="009C7CDB">
              <w:t>Guidelines for New Entries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  <w:tcBorders>
              <w:top w:val="single" w:sz="4" w:space="0" w:color="auto"/>
            </w:tcBorders>
          </w:tcPr>
          <w:p w:rsidR="008870AE" w:rsidRPr="009C7CDB" w:rsidRDefault="008870AE" w:rsidP="002C568F">
            <w:pPr>
              <w:pStyle w:val="ListParagraph"/>
              <w:numPr>
                <w:ilvl w:val="0"/>
                <w:numId w:val="23"/>
              </w:numPr>
            </w:pPr>
            <w:r w:rsidRPr="009C7CDB">
              <w:t xml:space="preserve">New </w:t>
            </w:r>
            <w:r w:rsidR="000D7486">
              <w:t xml:space="preserve">entries </w:t>
            </w:r>
            <w:r w:rsidRPr="009C7CDB">
              <w:t>must be of equal standard to current entries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  <w:tcBorders>
              <w:bottom w:val="single" w:sz="4" w:space="0" w:color="auto"/>
            </w:tcBorders>
          </w:tcPr>
          <w:p w:rsidR="008870AE" w:rsidRPr="009C7CDB" w:rsidRDefault="008870AE" w:rsidP="002C568F"/>
        </w:tc>
      </w:tr>
      <w:tr w:rsidR="008870AE" w:rsidRPr="009C7CDB" w:rsidTr="002C568F">
        <w:trPr>
          <w:trHeight w:val="340"/>
        </w:trPr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:rsidR="008870AE" w:rsidRPr="009C7CDB" w:rsidRDefault="008870AE" w:rsidP="002C568F">
            <w:r w:rsidRPr="009C7CDB">
              <w:t>Guidelines for Revised Entries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  <w:tcBorders>
              <w:top w:val="single" w:sz="4" w:space="0" w:color="auto"/>
            </w:tcBorders>
          </w:tcPr>
          <w:p w:rsidR="008870AE" w:rsidRPr="009C7CDB" w:rsidRDefault="008870AE" w:rsidP="002C568F">
            <w:pPr>
              <w:pStyle w:val="ListParagraph"/>
              <w:numPr>
                <w:ilvl w:val="0"/>
                <w:numId w:val="23"/>
              </w:numPr>
            </w:pPr>
            <w:r w:rsidRPr="009C7CDB">
              <w:t xml:space="preserve">You may not remove any written work unless you </w:t>
            </w:r>
            <w:r>
              <w:t>have edited</w:t>
            </w:r>
            <w:r w:rsidRPr="009C7CDB">
              <w:t xml:space="preserve"> that section</w:t>
            </w:r>
          </w:p>
        </w:tc>
      </w:tr>
      <w:tr w:rsidR="00DF0C00" w:rsidRPr="009C7CDB" w:rsidTr="002C568F">
        <w:trPr>
          <w:trHeight w:val="340"/>
        </w:trPr>
        <w:tc>
          <w:tcPr>
            <w:tcW w:w="9350" w:type="dxa"/>
            <w:tcBorders>
              <w:top w:val="single" w:sz="4" w:space="0" w:color="auto"/>
            </w:tcBorders>
          </w:tcPr>
          <w:p w:rsidR="00DF0C00" w:rsidRPr="009C7CDB" w:rsidRDefault="00DF0C00" w:rsidP="002C568F">
            <w:pPr>
              <w:pStyle w:val="ListParagraph"/>
              <w:numPr>
                <w:ilvl w:val="0"/>
                <w:numId w:val="23"/>
              </w:numPr>
            </w:pPr>
            <w:r>
              <w:t>Any of the original author’s work must be placed in quotation marks</w:t>
            </w:r>
          </w:p>
        </w:tc>
      </w:tr>
      <w:tr w:rsidR="008870AE" w:rsidRPr="009C7CDB" w:rsidTr="002C568F">
        <w:trPr>
          <w:trHeight w:val="340"/>
        </w:trPr>
        <w:tc>
          <w:tcPr>
            <w:tcW w:w="9350" w:type="dxa"/>
          </w:tcPr>
          <w:p w:rsidR="008870AE" w:rsidRPr="009C7CDB" w:rsidRDefault="008870AE" w:rsidP="00A8226E">
            <w:pPr>
              <w:pStyle w:val="ListParagraph"/>
              <w:numPr>
                <w:ilvl w:val="0"/>
                <w:numId w:val="23"/>
              </w:numPr>
            </w:pPr>
            <w:r w:rsidRPr="009C7CDB">
              <w:t>Edited</w:t>
            </w:r>
            <w:r w:rsidR="00264110">
              <w:t>/Rewritten</w:t>
            </w:r>
            <w:r w:rsidRPr="009C7CDB">
              <w:t xml:space="preserve"> sections must be </w:t>
            </w:r>
            <w:r w:rsidR="00A8226E">
              <w:t>written</w:t>
            </w:r>
            <w:r w:rsidR="00264110">
              <w:t xml:space="preserve"> in blue</w:t>
            </w:r>
          </w:p>
        </w:tc>
      </w:tr>
      <w:tr w:rsidR="008870AE" w:rsidRPr="009C7CDB" w:rsidTr="002C568F">
        <w:trPr>
          <w:trHeight w:val="161"/>
        </w:trPr>
        <w:tc>
          <w:tcPr>
            <w:tcW w:w="9350" w:type="dxa"/>
          </w:tcPr>
          <w:p w:rsidR="000D7486" w:rsidRPr="009C7CDB" w:rsidRDefault="00A8226E" w:rsidP="00A8226E">
            <w:pPr>
              <w:pStyle w:val="ListParagraph"/>
              <w:numPr>
                <w:ilvl w:val="0"/>
                <w:numId w:val="23"/>
              </w:numPr>
            </w:pPr>
            <w:r>
              <w:t>New/</w:t>
            </w:r>
            <w:r w:rsidR="008870AE" w:rsidRPr="009C7CDB">
              <w:t xml:space="preserve">Added sections must be </w:t>
            </w:r>
            <w:r>
              <w:t>written</w:t>
            </w:r>
            <w:r w:rsidR="00264110">
              <w:t xml:space="preserve"> in </w:t>
            </w:r>
            <w:r>
              <w:t>black</w:t>
            </w:r>
          </w:p>
        </w:tc>
      </w:tr>
    </w:tbl>
    <w:p w:rsidR="000D7486" w:rsidRPr="00C1672F" w:rsidRDefault="000D7486" w:rsidP="006D3694"/>
    <w:sectPr w:rsidR="000D7486" w:rsidRPr="00C1672F" w:rsidSect="007332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74C" w:rsidRDefault="00DC674C" w:rsidP="00650259">
      <w:pPr>
        <w:spacing w:after="0" w:line="240" w:lineRule="auto"/>
      </w:pPr>
      <w:r>
        <w:separator/>
      </w:r>
    </w:p>
  </w:endnote>
  <w:endnote w:type="continuationSeparator" w:id="0">
    <w:p w:rsidR="00DC674C" w:rsidRDefault="00DC674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CBDEE43-4854-4B85-9F5B-7EDFB240429B}"/>
    <w:embedBold r:id="rId2" w:fontKey="{5BE15078-8375-4AFD-A632-686E8067E8A4}"/>
    <w:embedItalic r:id="rId3" w:fontKey="{39DEDAF2-2346-4AAA-A593-C833AF57DB3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FF25A07-3C5D-4E35-BE30-1E08F6B3407E}"/>
    <w:embedBold r:id="rId5" w:fontKey="{1593B967-298B-4F18-A8FC-94367BDD03DC}"/>
    <w:embedItalic r:id="rId6" w:fontKey="{5B8AB134-C644-4B5E-9740-69180309F4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EE631DC-C060-450C-B0D1-214AED8A73AC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96F3E9A-6551-4926-A7AB-F67BE04F77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536" w:rsidRDefault="00B7753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71" w:type="dxa"/>
      <w:tblLook w:val="04A0" w:firstRow="1" w:lastRow="0" w:firstColumn="1" w:lastColumn="0" w:noHBand="0" w:noVBand="1"/>
    </w:tblPr>
    <w:tblGrid>
      <w:gridCol w:w="9371"/>
    </w:tblGrid>
    <w:tr w:rsidR="002C568F" w:rsidRPr="0073326A" w:rsidTr="000F03B3">
      <w:trPr>
        <w:trHeight w:val="572"/>
      </w:trPr>
      <w:tc>
        <w:tcPr>
          <w:tcW w:w="9371" w:type="dxa"/>
          <w:vAlign w:val="center"/>
        </w:tcPr>
        <w:p w:rsidR="002C568F" w:rsidRPr="0073326A" w:rsidRDefault="00B77536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B77536">
            <w:rPr>
              <w:noProof/>
              <w:sz w:val="18"/>
              <w:szCs w:val="24"/>
              <w:lang w:val="en-GB" w:eastAsia="ja-JP"/>
            </w:rPr>
            <mc:AlternateContent>
              <mc:Choice Requires="wps">
                <w:drawing>
                  <wp:inline distT="0" distB="0" distL="0" distR="0">
                    <wp:extent cx="4007884" cy="287020"/>
                    <wp:effectExtent l="0" t="0" r="0" b="0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07884" cy="287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7536" w:rsidRPr="00B77536" w:rsidRDefault="00B77536" w:rsidP="00B77536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B77536">
                                  <w:rPr>
                                    <w:sz w:val="16"/>
                                  </w:rPr>
                                  <w:t>This OCD Suggestion Form is in no way affiliated with the official Oxford Classical Dictionary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width:315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" stroked="f">
                    <v:textbox>
                      <w:txbxContent>
                        <w:p w:rsidR="00B77536" w:rsidRPr="00B77536" w:rsidRDefault="00B77536" w:rsidP="00B77536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B77536">
                            <w:rPr>
                              <w:sz w:val="16"/>
                            </w:rPr>
                            <w:t>This OCD Suggestion Form is in no way affiliated with the official Oxford Classical Dictionary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  <w:r w:rsidR="002C568F"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 w:eastAsia="ja-JP"/>
            </w:rPr>
            <w:drawing>
              <wp:inline distT="0" distB="0" distL="0" distR="0" wp14:anchorId="797A4241" wp14:editId="624CB86A">
                <wp:extent cx="1084913" cy="269108"/>
                <wp:effectExtent l="0" t="0" r="1270" b="0"/>
                <wp:docPr id="2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298" cy="2771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568F" w:rsidRDefault="002C568F" w:rsidP="0073326A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536" w:rsidRDefault="00B775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74C" w:rsidRDefault="00DC674C" w:rsidP="00650259">
      <w:pPr>
        <w:spacing w:after="0" w:line="240" w:lineRule="auto"/>
      </w:pPr>
      <w:r>
        <w:separator/>
      </w:r>
    </w:p>
  </w:footnote>
  <w:footnote w:type="continuationSeparator" w:id="0">
    <w:p w:rsidR="00DC674C" w:rsidRDefault="00DC674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536" w:rsidRDefault="00B7753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926"/>
      <w:gridCol w:w="7434"/>
    </w:tblGrid>
    <w:tr w:rsidR="002C568F" w:rsidRPr="00713D1C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2C568F" w:rsidRPr="00713D1C" w:rsidRDefault="002C568F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 w:eastAsia="ja-JP"/>
            </w:rPr>
            <w:drawing>
              <wp:inline distT="0" distB="0" distL="0" distR="0" wp14:anchorId="1B000925" wp14:editId="6B6B7EAB">
                <wp:extent cx="1084913" cy="269108"/>
                <wp:effectExtent l="0" t="0" r="127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298" cy="2771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2C568F" w:rsidRPr="00732B16" w:rsidRDefault="002C568F" w:rsidP="00B77536">
          <w:pPr>
            <w:pStyle w:val="Header"/>
          </w:pPr>
          <w:r>
            <w:t xml:space="preserve">Oxford Classical Dictionary </w:t>
          </w:r>
          <w:r w:rsidR="00B77536">
            <w:t>Suggestion</w:t>
          </w:r>
          <w:r>
            <w:t xml:space="preserve"> Form </w:t>
          </w:r>
        </w:p>
      </w:tc>
    </w:tr>
  </w:tbl>
  <w:p w:rsidR="002C568F" w:rsidRDefault="002C568F" w:rsidP="00713D1C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536" w:rsidRDefault="00B775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F85C46"/>
    <w:multiLevelType w:val="hybridMultilevel"/>
    <w:tmpl w:val="E70AF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6733311"/>
    <w:multiLevelType w:val="hybridMultilevel"/>
    <w:tmpl w:val="438E1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3EA4B73"/>
    <w:multiLevelType w:val="hybridMultilevel"/>
    <w:tmpl w:val="CC161C6C"/>
    <w:lvl w:ilvl="0" w:tplc="84123B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43AA6"/>
    <w:multiLevelType w:val="hybridMultilevel"/>
    <w:tmpl w:val="CFB28094"/>
    <w:lvl w:ilvl="0" w:tplc="FC6A35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70CED"/>
    <w:multiLevelType w:val="hybridMultilevel"/>
    <w:tmpl w:val="C5BC6866"/>
    <w:lvl w:ilvl="0" w:tplc="6C50D47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16"/>
  </w:num>
  <w:num w:numId="5">
    <w:abstractNumId w:val="17"/>
  </w:num>
  <w:num w:numId="6">
    <w:abstractNumId w:val="24"/>
  </w:num>
  <w:num w:numId="7">
    <w:abstractNumId w:val="10"/>
  </w:num>
  <w:num w:numId="8">
    <w:abstractNumId w:val="14"/>
  </w:num>
  <w:num w:numId="9">
    <w:abstractNumId w:val="22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3"/>
  </w:num>
  <w:num w:numId="15">
    <w:abstractNumId w:val="12"/>
  </w:num>
  <w:num w:numId="16">
    <w:abstractNumId w:val="21"/>
  </w:num>
  <w:num w:numId="17">
    <w:abstractNumId w:val="4"/>
  </w:num>
  <w:num w:numId="18">
    <w:abstractNumId w:val="26"/>
  </w:num>
  <w:num w:numId="19">
    <w:abstractNumId w:val="23"/>
  </w:num>
  <w:num w:numId="20">
    <w:abstractNumId w:val="18"/>
  </w:num>
  <w:num w:numId="21">
    <w:abstractNumId w:val="25"/>
  </w:num>
  <w:num w:numId="22">
    <w:abstractNumId w:val="6"/>
  </w:num>
  <w:num w:numId="23">
    <w:abstractNumId w:val="1"/>
  </w:num>
  <w:num w:numId="24">
    <w:abstractNumId w:val="5"/>
  </w:num>
  <w:num w:numId="25">
    <w:abstractNumId w:val="9"/>
  </w:num>
  <w:num w:numId="26">
    <w:abstractNumId w:val="19"/>
  </w:num>
  <w:num w:numId="27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186"/>
    <w:rsid w:val="00052382"/>
    <w:rsid w:val="000633A5"/>
    <w:rsid w:val="0006568A"/>
    <w:rsid w:val="00076F0F"/>
    <w:rsid w:val="00084253"/>
    <w:rsid w:val="00097520"/>
    <w:rsid w:val="000D1F49"/>
    <w:rsid w:val="000D7486"/>
    <w:rsid w:val="000F03B3"/>
    <w:rsid w:val="00143186"/>
    <w:rsid w:val="001679A4"/>
    <w:rsid w:val="001727CA"/>
    <w:rsid w:val="00191659"/>
    <w:rsid w:val="001D45C7"/>
    <w:rsid w:val="00264110"/>
    <w:rsid w:val="00290F5E"/>
    <w:rsid w:val="002B45B2"/>
    <w:rsid w:val="002C568F"/>
    <w:rsid w:val="002C56E6"/>
    <w:rsid w:val="002E7AFA"/>
    <w:rsid w:val="00335230"/>
    <w:rsid w:val="00361E11"/>
    <w:rsid w:val="00364B7B"/>
    <w:rsid w:val="003B4744"/>
    <w:rsid w:val="003F0847"/>
    <w:rsid w:val="003F55D9"/>
    <w:rsid w:val="0040090B"/>
    <w:rsid w:val="0046302A"/>
    <w:rsid w:val="00487D2D"/>
    <w:rsid w:val="004C20D3"/>
    <w:rsid w:val="004D5D62"/>
    <w:rsid w:val="005112D0"/>
    <w:rsid w:val="00577E06"/>
    <w:rsid w:val="005A3BF7"/>
    <w:rsid w:val="005B10AD"/>
    <w:rsid w:val="005D5487"/>
    <w:rsid w:val="005D6CC7"/>
    <w:rsid w:val="005F2035"/>
    <w:rsid w:val="005F7990"/>
    <w:rsid w:val="0063739C"/>
    <w:rsid w:val="00650259"/>
    <w:rsid w:val="00651C81"/>
    <w:rsid w:val="00692CD1"/>
    <w:rsid w:val="006D3694"/>
    <w:rsid w:val="006E62D8"/>
    <w:rsid w:val="00713D1C"/>
    <w:rsid w:val="00732B16"/>
    <w:rsid w:val="0073326A"/>
    <w:rsid w:val="0073422D"/>
    <w:rsid w:val="00770F25"/>
    <w:rsid w:val="007A35A8"/>
    <w:rsid w:val="007B0A85"/>
    <w:rsid w:val="007C6A52"/>
    <w:rsid w:val="00806FF3"/>
    <w:rsid w:val="00814E5A"/>
    <w:rsid w:val="0082043E"/>
    <w:rsid w:val="00844E4E"/>
    <w:rsid w:val="00867B88"/>
    <w:rsid w:val="008870AE"/>
    <w:rsid w:val="008E203A"/>
    <w:rsid w:val="0091229C"/>
    <w:rsid w:val="00940E73"/>
    <w:rsid w:val="00976D36"/>
    <w:rsid w:val="0098597D"/>
    <w:rsid w:val="009C7CDB"/>
    <w:rsid w:val="009D6911"/>
    <w:rsid w:val="009F619A"/>
    <w:rsid w:val="009F6DDE"/>
    <w:rsid w:val="00A370A8"/>
    <w:rsid w:val="00A51B9A"/>
    <w:rsid w:val="00A60442"/>
    <w:rsid w:val="00A8226E"/>
    <w:rsid w:val="00AB0BCC"/>
    <w:rsid w:val="00B11AC5"/>
    <w:rsid w:val="00B160CA"/>
    <w:rsid w:val="00B62AC8"/>
    <w:rsid w:val="00B72251"/>
    <w:rsid w:val="00B77536"/>
    <w:rsid w:val="00BC2B8D"/>
    <w:rsid w:val="00BD4753"/>
    <w:rsid w:val="00BD5CB1"/>
    <w:rsid w:val="00BE62EE"/>
    <w:rsid w:val="00C003BA"/>
    <w:rsid w:val="00C1672F"/>
    <w:rsid w:val="00C46878"/>
    <w:rsid w:val="00C72268"/>
    <w:rsid w:val="00CB4A51"/>
    <w:rsid w:val="00CC2A27"/>
    <w:rsid w:val="00CD3998"/>
    <w:rsid w:val="00CD4532"/>
    <w:rsid w:val="00CD47B0"/>
    <w:rsid w:val="00CE6104"/>
    <w:rsid w:val="00CE7918"/>
    <w:rsid w:val="00D16163"/>
    <w:rsid w:val="00D52A17"/>
    <w:rsid w:val="00D54424"/>
    <w:rsid w:val="00D60A34"/>
    <w:rsid w:val="00DB3FAD"/>
    <w:rsid w:val="00DC674C"/>
    <w:rsid w:val="00DD48C6"/>
    <w:rsid w:val="00DF0C00"/>
    <w:rsid w:val="00E331A2"/>
    <w:rsid w:val="00E61C09"/>
    <w:rsid w:val="00E677FE"/>
    <w:rsid w:val="00E75318"/>
    <w:rsid w:val="00EB3B58"/>
    <w:rsid w:val="00EB668B"/>
    <w:rsid w:val="00EC1E74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0F0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B19F43-7946-4DAF-83FE-6B66A0E42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2019-02-13T11:42:00Z</dcterms:created>
  <dcterms:modified xsi:type="dcterms:W3CDTF">2019-03-12T18:34:00Z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